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13970" b="12700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6010"/>
            <wp:effectExtent l="0" t="0" r="4445" b="6350"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4445" b="8255"/>
            <wp:docPr id="3" name="图片 3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13970" b="12700"/>
            <wp:docPr id="4" name="图片 4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13970" b="12700"/>
            <wp:docPr id="5" name="图片 5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54900"/>
            <wp:effectExtent l="0" t="0" r="13970" b="12700"/>
            <wp:docPr id="6" name="图片 6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D66D6"/>
    <w:rsid w:val="12CD66D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2018-04-09T07:42:00Z</dcterms:created>
  <dc:creator>DREAM e</dc:creator>
  <cp:lastModifiedBy>DREAM e</cp:lastModifiedBy>
  <dcterms:modified xsi:type="dcterms:W3CDTF">2018-04-09T07:45:10Z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